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CCE507" w14:textId="77777777" w:rsidR="009F7276" w:rsidRDefault="009F7276" w:rsidP="00A019B4">
      <w:bookmarkStart w:id="0" w:name="_GoBack"/>
      <w:bookmarkEnd w:id="0"/>
    </w:p>
    <w:p w14:paraId="47C3C1AB" w14:textId="53007EB0" w:rsidR="00A86DB4" w:rsidRDefault="00984DC2" w:rsidP="00267296">
      <w:pPr>
        <w:spacing w:after="120"/>
      </w:pPr>
      <w:r>
        <w:t xml:space="preserve">Please note that </w:t>
      </w:r>
      <w:r w:rsidR="00DC7FB3">
        <w:t xml:space="preserve">schools </w:t>
      </w:r>
      <w:r w:rsidR="00930D96">
        <w:t xml:space="preserve">must use the DfE Statutory Guidance </w:t>
      </w:r>
      <w:hyperlink r:id="rId10" w:history="1">
        <w:r w:rsidR="00930D96" w:rsidRPr="009C2BF8">
          <w:rPr>
            <w:rStyle w:val="Hyperlink"/>
          </w:rPr>
          <w:t>“Working Together to Improve School Attendance</w:t>
        </w:r>
        <w:r w:rsidR="005A7EDA" w:rsidRPr="009C2BF8">
          <w:rPr>
            <w:rStyle w:val="Hyperlink"/>
          </w:rPr>
          <w:t>” (August 2024)</w:t>
        </w:r>
      </w:hyperlink>
      <w:r w:rsidR="005A7EDA">
        <w:t xml:space="preserve"> when considering Leave of Absence requests. The regulations </w:t>
      </w:r>
      <w:r w:rsidR="007E04F5">
        <w:t xml:space="preserve">state that “All </w:t>
      </w:r>
      <w:r w:rsidR="00156B57">
        <w:t>schools are expected to restrict leaves of absence to… specific circumstances</w:t>
      </w:r>
      <w:r w:rsidR="000918D2">
        <w:t xml:space="preserve">: </w:t>
      </w:r>
      <w:r w:rsidR="000918D2" w:rsidRPr="00267296">
        <w:t>Taking part in a regulated performance or employment</w:t>
      </w:r>
      <w:r w:rsidR="00E55B50" w:rsidRPr="00267296">
        <w:t xml:space="preserve">, Attending an interview, Study leave, A temporary, time-limited part-time timetable or Exceptional </w:t>
      </w:r>
      <w:r w:rsidR="00A86DB4" w:rsidRPr="00267296">
        <w:t>circumstances.</w:t>
      </w:r>
      <w:r w:rsidR="00484C3D">
        <w:t>”</w:t>
      </w:r>
    </w:p>
    <w:p w14:paraId="23CCE508" w14:textId="0BF6932A" w:rsidR="00507E1C" w:rsidRDefault="00A86DB4" w:rsidP="00A019B4">
      <w:r w:rsidRPr="00411E43">
        <w:rPr>
          <w:b/>
          <w:bCs/>
        </w:rPr>
        <w:t>Exceptional circumstances</w:t>
      </w:r>
      <w:r w:rsidR="00411E43">
        <w:t xml:space="preserve"> are only granted at the school’s discretion</w:t>
      </w:r>
      <w:r w:rsidR="00A14E23">
        <w:t xml:space="preserve"> and must be</w:t>
      </w:r>
      <w:r w:rsidR="00267296">
        <w:t xml:space="preserve"> </w:t>
      </w:r>
      <w:r w:rsidR="00A14E23">
        <w:t>requested in advance by a parent who the pupil normally lives with.</w:t>
      </w:r>
      <w:r w:rsidR="00267296">
        <w:t xml:space="preserve"> </w:t>
      </w:r>
      <w:r w:rsidR="00116DAA">
        <w:t xml:space="preserve">COGS schools use the following </w:t>
      </w:r>
      <w:r w:rsidR="003F0018">
        <w:t>factors</w:t>
      </w:r>
      <w:r w:rsidR="00116DAA">
        <w:t xml:space="preserve"> when considering if a request </w:t>
      </w:r>
      <w:r w:rsidR="00087A21">
        <w:t>is</w:t>
      </w:r>
      <w:r w:rsidR="00116DAA">
        <w:t xml:space="preserve"> </w:t>
      </w:r>
      <w:r w:rsidR="00087A21">
        <w:t>exceptional</w:t>
      </w:r>
      <w:r w:rsidR="003F0018">
        <w:t>:</w:t>
      </w:r>
    </w:p>
    <w:p w14:paraId="23CCE509" w14:textId="77777777" w:rsidR="003F0018" w:rsidRPr="00533F9B" w:rsidRDefault="003F0018" w:rsidP="003F0018">
      <w:pPr>
        <w:pStyle w:val="ListParagraph"/>
        <w:numPr>
          <w:ilvl w:val="0"/>
          <w:numId w:val="1"/>
        </w:numPr>
        <w:rPr>
          <w:b/>
        </w:rPr>
      </w:pPr>
      <w:r w:rsidRPr="00533F9B">
        <w:rPr>
          <w:b/>
        </w:rPr>
        <w:t>Could this leave reasonably be taken at another time?</w:t>
      </w:r>
    </w:p>
    <w:p w14:paraId="08AE95E2" w14:textId="10287941" w:rsidR="00087A21" w:rsidRDefault="003F0018" w:rsidP="00087A21">
      <w:pPr>
        <w:pStyle w:val="ListParagraph"/>
        <w:numPr>
          <w:ilvl w:val="0"/>
          <w:numId w:val="1"/>
        </w:numPr>
        <w:rPr>
          <w:b/>
        </w:rPr>
      </w:pPr>
      <w:r w:rsidRPr="00533F9B">
        <w:rPr>
          <w:b/>
        </w:rPr>
        <w:t>Will the leave unduly affect the child’s education and progress?</w:t>
      </w:r>
    </w:p>
    <w:p w14:paraId="23CCE50B" w14:textId="7E61785B" w:rsidR="00507E1C" w:rsidRPr="00AE0674" w:rsidRDefault="00087A21" w:rsidP="00AE0674">
      <w:pPr>
        <w:pStyle w:val="ListParagraph"/>
        <w:numPr>
          <w:ilvl w:val="0"/>
          <w:numId w:val="1"/>
        </w:numPr>
        <w:spacing w:after="120"/>
        <w:ind w:left="714" w:hanging="357"/>
        <w:rPr>
          <w:b/>
        </w:rPr>
      </w:pPr>
      <w:r>
        <w:rPr>
          <w:b/>
        </w:rPr>
        <w:t xml:space="preserve">That </w:t>
      </w:r>
      <w:r w:rsidR="00F84476">
        <w:rPr>
          <w:b/>
        </w:rPr>
        <w:t>the DfE does not consider the need or desire for a holiday or other absence for the purpose of leisure and recreation to be an exceptional circumstance</w:t>
      </w:r>
      <w:r w:rsidR="00267296">
        <w:rPr>
          <w:b/>
        </w:rPr>
        <w:t>.</w:t>
      </w:r>
    </w:p>
    <w:p w14:paraId="23CCE50C" w14:textId="5BA800A8" w:rsidR="001E37BC" w:rsidRDefault="00AE0674" w:rsidP="00A019B4">
      <w:r>
        <w:t>Please note</w:t>
      </w:r>
      <w:r w:rsidR="000166B0">
        <w:t xml:space="preserve"> that </w:t>
      </w:r>
      <w:r w:rsidR="00205DC6">
        <w:t xml:space="preserve">schools </w:t>
      </w:r>
      <w:r w:rsidR="004C5968">
        <w:t xml:space="preserve">must </w:t>
      </w:r>
      <w:r w:rsidR="00205DC6">
        <w:t>consider whether a penalty notice is appropriate</w:t>
      </w:r>
      <w:r w:rsidR="004C5968">
        <w:t xml:space="preserve"> when a pupil reaches the national threshold. </w:t>
      </w:r>
      <w:r w:rsidR="003368FA">
        <w:t xml:space="preserve">The threshold is 10 sessions (5 school days) of unauthorised absence within a </w:t>
      </w:r>
      <w:r w:rsidR="006B227E">
        <w:t xml:space="preserve">10 </w:t>
      </w:r>
      <w:r w:rsidR="005C0261">
        <w:t>(</w:t>
      </w:r>
      <w:r w:rsidR="006B227E">
        <w:t>school</w:t>
      </w:r>
      <w:r w:rsidR="005C0261">
        <w:t>)</w:t>
      </w:r>
      <w:r w:rsidR="006B227E">
        <w:t xml:space="preserve"> week rolling period </w:t>
      </w:r>
      <w:r w:rsidR="000435A0">
        <w:t xml:space="preserve">(including non-consecutive </w:t>
      </w:r>
      <w:r w:rsidR="00686DFD">
        <w:t>sessions).</w:t>
      </w:r>
    </w:p>
    <w:p w14:paraId="61A04444" w14:textId="77777777" w:rsidR="00686DFD" w:rsidRDefault="00686DFD" w:rsidP="00A019B4"/>
    <w:p w14:paraId="23CCE50D" w14:textId="77777777" w:rsidR="00507E1C" w:rsidRDefault="00507E1C" w:rsidP="00A019B4">
      <w:r>
        <w:t>Name of Pupil ______________________________________________________________</w:t>
      </w:r>
    </w:p>
    <w:p w14:paraId="23CCE50E" w14:textId="77777777" w:rsidR="00507E1C" w:rsidRDefault="00507E1C" w:rsidP="00A019B4"/>
    <w:p w14:paraId="23CCE50F" w14:textId="2A9899CE" w:rsidR="00507E1C" w:rsidRDefault="00507E1C" w:rsidP="00A019B4">
      <w:r>
        <w:t>Class/tutor group __________________</w:t>
      </w:r>
      <w:r>
        <w:tab/>
      </w:r>
      <w:r>
        <w:tab/>
        <w:t>Year ____________________________</w:t>
      </w:r>
    </w:p>
    <w:p w14:paraId="23CCE510" w14:textId="77777777" w:rsidR="00BE29C6" w:rsidRDefault="00BE29C6" w:rsidP="00A019B4"/>
    <w:p w14:paraId="23CCE511" w14:textId="77777777" w:rsidR="00BE29C6" w:rsidRDefault="00BE29C6" w:rsidP="00A019B4">
      <w:r>
        <w:t>Siblings also requesting leave from another school</w:t>
      </w:r>
      <w:r>
        <w:tab/>
      </w:r>
      <w:r>
        <w:tab/>
        <w:t>Yes / No</w:t>
      </w:r>
    </w:p>
    <w:p w14:paraId="23CCE512" w14:textId="77777777" w:rsidR="00BE29C6" w:rsidRDefault="00BE29C6" w:rsidP="00A019B4"/>
    <w:p w14:paraId="23CCE513" w14:textId="77777777" w:rsidR="00BE29C6" w:rsidRDefault="00BE29C6" w:rsidP="00A019B4">
      <w:r>
        <w:t xml:space="preserve">School </w:t>
      </w:r>
      <w:r w:rsidR="001E5F86">
        <w:t xml:space="preserve">sibling attends </w:t>
      </w:r>
      <w:r>
        <w:t>________________________________________________________</w:t>
      </w:r>
    </w:p>
    <w:p w14:paraId="23CCE514" w14:textId="77777777" w:rsidR="00507E1C" w:rsidRDefault="00507E1C" w:rsidP="00A019B4"/>
    <w:p w14:paraId="23CCE515" w14:textId="77777777" w:rsidR="00507E1C" w:rsidRDefault="00507E1C" w:rsidP="00A019B4">
      <w:r>
        <w:t xml:space="preserve">Address </w:t>
      </w:r>
      <w:r w:rsidR="001E5F86">
        <w:t xml:space="preserve">of student </w:t>
      </w:r>
      <w:r>
        <w:t>__________________________________________________________</w:t>
      </w:r>
    </w:p>
    <w:p w14:paraId="23CCE516" w14:textId="77777777" w:rsidR="00507E1C" w:rsidRDefault="00507E1C" w:rsidP="00A019B4"/>
    <w:p w14:paraId="23CCE517" w14:textId="77777777" w:rsidR="00507E1C" w:rsidRDefault="00507E1C">
      <w:r>
        <w:lastRenderedPageBreak/>
        <w:t>__________________________________________________________________________</w:t>
      </w:r>
    </w:p>
    <w:p w14:paraId="23CCE518" w14:textId="77777777" w:rsidR="00507E1C" w:rsidRPr="00F451D9" w:rsidRDefault="00507E1C" w:rsidP="00A019B4">
      <w:pPr>
        <w:rPr>
          <w:sz w:val="16"/>
          <w:szCs w:val="16"/>
        </w:rPr>
      </w:pPr>
    </w:p>
    <w:p w14:paraId="23CCE519" w14:textId="77777777" w:rsidR="00507E1C" w:rsidRDefault="00507E1C" w:rsidP="00A019B4"/>
    <w:p w14:paraId="23CCE51A" w14:textId="77777777" w:rsidR="00507E1C" w:rsidRDefault="00346F69" w:rsidP="00A019B4">
      <w:r>
        <w:t xml:space="preserve">Leave requested from </w:t>
      </w:r>
      <w:r w:rsidR="00507E1C">
        <w:t>(date) ____________________    to (date) _____________________</w:t>
      </w:r>
    </w:p>
    <w:p w14:paraId="23CCE51B" w14:textId="77777777" w:rsidR="00507E1C" w:rsidRPr="00F451D9" w:rsidRDefault="00507E1C" w:rsidP="00A019B4">
      <w:pPr>
        <w:rPr>
          <w:sz w:val="16"/>
          <w:szCs w:val="16"/>
        </w:rPr>
      </w:pPr>
    </w:p>
    <w:p w14:paraId="23CCE51C" w14:textId="77777777" w:rsidR="00507E1C" w:rsidRDefault="00507E1C" w:rsidP="00A019B4"/>
    <w:p w14:paraId="23CCE51D" w14:textId="77777777" w:rsidR="00507E1C" w:rsidRDefault="00507E1C" w:rsidP="00A019B4">
      <w:r>
        <w:t>Reason for request for leave during term time _____________________________________</w:t>
      </w:r>
    </w:p>
    <w:p w14:paraId="23CCE51E" w14:textId="77777777" w:rsidR="00507E1C" w:rsidRDefault="00507E1C" w:rsidP="00A019B4"/>
    <w:p w14:paraId="23CCE51F" w14:textId="77777777" w:rsidR="00507E1C" w:rsidRDefault="00507E1C" w:rsidP="00507E1C">
      <w:r>
        <w:t>__________________________________________________________________________</w:t>
      </w:r>
    </w:p>
    <w:p w14:paraId="23CCE520" w14:textId="77777777" w:rsidR="00507E1C" w:rsidRDefault="00507E1C" w:rsidP="00507E1C"/>
    <w:p w14:paraId="23CCE521" w14:textId="77777777" w:rsidR="00507E1C" w:rsidRDefault="00507E1C" w:rsidP="00507E1C">
      <w:r>
        <w:t>__________________________________________________________________________</w:t>
      </w:r>
    </w:p>
    <w:p w14:paraId="23CCE522" w14:textId="77777777" w:rsidR="00507E1C" w:rsidRDefault="00507E1C" w:rsidP="00507E1C"/>
    <w:p w14:paraId="23CCE523" w14:textId="77777777" w:rsidR="00316D76" w:rsidRDefault="00316D76" w:rsidP="00A019B4">
      <w:r>
        <w:t>Name of Parent/Carer ________________________________________________________</w:t>
      </w:r>
    </w:p>
    <w:p w14:paraId="23CCE524" w14:textId="77777777" w:rsidR="00316D76" w:rsidRPr="00F451D9" w:rsidRDefault="00316D76" w:rsidP="00A019B4">
      <w:pPr>
        <w:rPr>
          <w:sz w:val="16"/>
          <w:szCs w:val="16"/>
        </w:rPr>
      </w:pPr>
    </w:p>
    <w:p w14:paraId="23CCE525" w14:textId="77777777" w:rsidR="00316D76" w:rsidRDefault="00316D76" w:rsidP="00A019B4"/>
    <w:p w14:paraId="239BDCB1" w14:textId="18477230" w:rsidR="00610A2B" w:rsidRDefault="00316D76" w:rsidP="00A019B4">
      <w:r>
        <w:t>Signature _________________________________________</w:t>
      </w:r>
      <w:r>
        <w:tab/>
      </w:r>
      <w:r>
        <w:tab/>
        <w:t>Date ___________</w:t>
      </w:r>
    </w:p>
    <w:p w14:paraId="39BADFC3" w14:textId="77777777" w:rsidR="00F6196B" w:rsidRPr="00686DFD" w:rsidRDefault="00F6196B" w:rsidP="00A019B4"/>
    <w:p w14:paraId="23CCE529" w14:textId="023F328F" w:rsidR="0063036E" w:rsidRPr="00686DFD" w:rsidRDefault="0063036E" w:rsidP="00A019B4">
      <w:pPr>
        <w:rPr>
          <w:b/>
        </w:rPr>
      </w:pPr>
      <w:r w:rsidRPr="004936CC">
        <w:rPr>
          <w:b/>
          <w:sz w:val="24"/>
        </w:rPr>
        <w:t>-------------------------------------------------------------------------------------------------------------------</w:t>
      </w:r>
    </w:p>
    <w:p w14:paraId="23CCE52A" w14:textId="77777777" w:rsidR="00F451D9" w:rsidRPr="00F6196B" w:rsidRDefault="009F275F" w:rsidP="00A019B4">
      <w:pPr>
        <w:rPr>
          <w:b/>
          <w:szCs w:val="22"/>
        </w:rPr>
      </w:pPr>
      <w:r w:rsidRPr="00F6196B">
        <w:rPr>
          <w:b/>
          <w:szCs w:val="22"/>
        </w:rPr>
        <w:t>For school use only:</w:t>
      </w:r>
      <w:r w:rsidR="00F451D9" w:rsidRPr="00F6196B">
        <w:rPr>
          <w:b/>
          <w:szCs w:val="22"/>
        </w:rPr>
        <w:tab/>
      </w:r>
      <w:r w:rsidR="00F451D9" w:rsidRPr="00F6196B">
        <w:rPr>
          <w:b/>
          <w:szCs w:val="22"/>
        </w:rPr>
        <w:tab/>
      </w:r>
    </w:p>
    <w:p w14:paraId="23CCE52B" w14:textId="77777777" w:rsidR="009F275F" w:rsidRPr="00F6196B" w:rsidRDefault="009F275F" w:rsidP="00A019B4">
      <w:pPr>
        <w:rPr>
          <w:szCs w:val="22"/>
        </w:rPr>
      </w:pPr>
    </w:p>
    <w:p w14:paraId="23CCE52D" w14:textId="44B5A80B" w:rsidR="009F275F" w:rsidRPr="00915C64" w:rsidRDefault="009F275F" w:rsidP="00686DFD">
      <w:pPr>
        <w:spacing w:after="120"/>
        <w:rPr>
          <w:sz w:val="20"/>
        </w:rPr>
      </w:pPr>
      <w:r w:rsidRPr="00915C64">
        <w:rPr>
          <w:sz w:val="20"/>
        </w:rPr>
        <w:t>Curren</w:t>
      </w:r>
      <w:r w:rsidR="001E37BC" w:rsidRPr="00915C64">
        <w:rPr>
          <w:sz w:val="20"/>
        </w:rPr>
        <w:t>t attendance___% Last year’s attendance (if applicable</w:t>
      </w:r>
      <w:proofErr w:type="gramStart"/>
      <w:r w:rsidR="001E37BC" w:rsidRPr="00915C64">
        <w:rPr>
          <w:sz w:val="20"/>
        </w:rPr>
        <w:t>)</w:t>
      </w:r>
      <w:r w:rsidR="00F66700" w:rsidRPr="00915C64">
        <w:rPr>
          <w:sz w:val="20"/>
        </w:rPr>
        <w:t>_</w:t>
      </w:r>
      <w:proofErr w:type="gramEnd"/>
      <w:r w:rsidR="001E37BC" w:rsidRPr="00915C64">
        <w:rPr>
          <w:sz w:val="20"/>
        </w:rPr>
        <w:t>__%</w:t>
      </w:r>
      <w:r w:rsidR="00610A2B" w:rsidRPr="00915C64">
        <w:rPr>
          <w:sz w:val="20"/>
        </w:rPr>
        <w:t xml:space="preserve"> </w:t>
      </w:r>
      <w:r w:rsidR="0063036E" w:rsidRPr="00915C64">
        <w:rPr>
          <w:sz w:val="20"/>
        </w:rPr>
        <w:t>Student on track</w:t>
      </w:r>
      <w:r w:rsidR="001E37BC" w:rsidRPr="00915C64">
        <w:rPr>
          <w:sz w:val="20"/>
        </w:rPr>
        <w:t xml:space="preserve"> (progress)? Y/N</w:t>
      </w:r>
    </w:p>
    <w:p w14:paraId="23CCE52F" w14:textId="79719834" w:rsidR="004936CC" w:rsidRPr="00F6196B" w:rsidRDefault="001E37BC" w:rsidP="00686DFD">
      <w:pPr>
        <w:spacing w:after="120"/>
        <w:rPr>
          <w:szCs w:val="22"/>
        </w:rPr>
      </w:pPr>
      <w:r w:rsidRPr="00F6196B">
        <w:rPr>
          <w:szCs w:val="22"/>
        </w:rPr>
        <w:t>Known reasons for absence</w:t>
      </w:r>
      <w:r w:rsidR="009F275F" w:rsidRPr="00F6196B">
        <w:rPr>
          <w:szCs w:val="22"/>
        </w:rPr>
        <w:t xml:space="preserve"> in the last </w:t>
      </w:r>
      <w:r w:rsidR="004936CC" w:rsidRPr="00F6196B">
        <w:rPr>
          <w:szCs w:val="22"/>
        </w:rPr>
        <w:t>12mths</w:t>
      </w:r>
      <w:r w:rsidRPr="00F6196B">
        <w:rPr>
          <w:szCs w:val="22"/>
        </w:rPr>
        <w:t>:</w:t>
      </w:r>
      <w:r w:rsidR="004936CC" w:rsidRPr="00F6196B">
        <w:rPr>
          <w:szCs w:val="22"/>
        </w:rPr>
        <w:t xml:space="preserve"> </w:t>
      </w:r>
      <w:r w:rsidR="009F275F" w:rsidRPr="00F6196B">
        <w:rPr>
          <w:szCs w:val="22"/>
        </w:rPr>
        <w:t>_______</w:t>
      </w:r>
      <w:r w:rsidR="004936CC" w:rsidRPr="00F6196B">
        <w:rPr>
          <w:szCs w:val="22"/>
        </w:rPr>
        <w:t>______________________________</w:t>
      </w:r>
    </w:p>
    <w:p w14:paraId="23CCE536" w14:textId="5D74EAE9" w:rsidR="001E37BC" w:rsidRPr="00F6196B" w:rsidRDefault="001E37BC" w:rsidP="00686DFD">
      <w:pPr>
        <w:spacing w:after="120"/>
        <w:rPr>
          <w:szCs w:val="22"/>
        </w:rPr>
      </w:pPr>
      <w:r w:rsidRPr="00F6196B">
        <w:rPr>
          <w:szCs w:val="22"/>
        </w:rPr>
        <w:t>Sibling school contacted (if applicable) Yes /</w:t>
      </w:r>
      <w:r w:rsidR="00610A2B" w:rsidRPr="00F6196B">
        <w:rPr>
          <w:szCs w:val="22"/>
        </w:rPr>
        <w:t xml:space="preserve"> </w:t>
      </w:r>
      <w:r w:rsidRPr="00F6196B">
        <w:rPr>
          <w:szCs w:val="22"/>
        </w:rPr>
        <w:t>No / NA</w:t>
      </w:r>
      <w:r w:rsidR="006B04DD" w:rsidRPr="00F6196B">
        <w:rPr>
          <w:noProof/>
          <w:szCs w:val="2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23CCE53E" wp14:editId="23CCE53F">
                <wp:simplePos x="0" y="0"/>
                <wp:positionH relativeFrom="column">
                  <wp:posOffset>948690</wp:posOffset>
                </wp:positionH>
                <wp:positionV relativeFrom="paragraph">
                  <wp:posOffset>3239135</wp:posOffset>
                </wp:positionV>
                <wp:extent cx="342900" cy="342900"/>
                <wp:effectExtent l="9525" t="13335" r="9525" b="1524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E07D2" id="Rectangle 3" o:spid="_x0000_s1026" style="position:absolute;margin-left:74.7pt;margin-top:255.05pt;width:27pt;height:27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" strokeweight="1pt"/>
            </w:pict>
          </mc:Fallback>
        </mc:AlternateContent>
      </w:r>
      <w:r w:rsidR="006B04DD" w:rsidRPr="00F6196B">
        <w:rPr>
          <w:noProof/>
          <w:szCs w:val="2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 wp14:anchorId="23CCE540" wp14:editId="23CCE541">
                <wp:simplePos x="0" y="0"/>
                <wp:positionH relativeFrom="column">
                  <wp:posOffset>948690</wp:posOffset>
                </wp:positionH>
                <wp:positionV relativeFrom="paragraph">
                  <wp:posOffset>3239135</wp:posOffset>
                </wp:positionV>
                <wp:extent cx="342900" cy="342900"/>
                <wp:effectExtent l="9525" t="13335" r="9525" b="1524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FEB2A" id="Rectangle 2" o:spid="_x0000_s1026" style="position:absolute;margin-left:74.7pt;margin-top:255.05pt;width:27pt;height:27pt;z-index: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" strokeweight="1pt"/>
            </w:pict>
          </mc:Fallback>
        </mc:AlternateContent>
      </w:r>
      <w:r w:rsidR="006B04DD" w:rsidRPr="00F6196B">
        <w:rPr>
          <w:noProof/>
          <w:szCs w:val="2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 wp14:anchorId="23CCE542" wp14:editId="23CCE543">
                <wp:simplePos x="0" y="0"/>
                <wp:positionH relativeFrom="column">
                  <wp:posOffset>948690</wp:posOffset>
                </wp:positionH>
                <wp:positionV relativeFrom="paragraph">
                  <wp:posOffset>3239135</wp:posOffset>
                </wp:positionV>
                <wp:extent cx="342900" cy="342900"/>
                <wp:effectExtent l="9525" t="13335" r="9525" b="1524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9242B" id="Rectangle 1" o:spid="_x0000_s1026" style="position:absolute;margin-left:74.7pt;margin-top:255.05pt;width:27pt;height:27pt;z-index:2514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" strokeweight="1pt"/>
            </w:pict>
          </mc:Fallback>
        </mc:AlternateContent>
      </w:r>
      <w:r w:rsidRPr="00F6196B">
        <w:rPr>
          <w:szCs w:val="22"/>
        </w:rPr>
        <w:t xml:space="preserve"> </w:t>
      </w:r>
    </w:p>
    <w:p w14:paraId="36C7541F" w14:textId="77777777" w:rsidR="00915C64" w:rsidRDefault="00915C64" w:rsidP="00A019B4">
      <w:pPr>
        <w:rPr>
          <w:szCs w:val="22"/>
          <w:u w:val="single"/>
        </w:rPr>
      </w:pPr>
    </w:p>
    <w:p w14:paraId="23CCE537" w14:textId="074D2D16" w:rsidR="006B04DD" w:rsidRPr="00F6196B" w:rsidRDefault="006B04DD" w:rsidP="00A019B4">
      <w:pPr>
        <w:rPr>
          <w:szCs w:val="22"/>
        </w:rPr>
      </w:pPr>
      <w:r w:rsidRPr="00F6196B">
        <w:rPr>
          <w:szCs w:val="22"/>
          <w:u w:val="single"/>
        </w:rPr>
        <w:t>Head</w:t>
      </w:r>
      <w:r w:rsidR="00686DFD" w:rsidRPr="00F6196B">
        <w:rPr>
          <w:szCs w:val="22"/>
          <w:u w:val="single"/>
        </w:rPr>
        <w:t>teacher</w:t>
      </w:r>
      <w:r w:rsidR="00F6196B" w:rsidRPr="00F6196B">
        <w:rPr>
          <w:szCs w:val="22"/>
          <w:u w:val="single"/>
        </w:rPr>
        <w:t>’s decision:</w:t>
      </w:r>
    </w:p>
    <w:p w14:paraId="23CCE538" w14:textId="77777777" w:rsidR="00A2711C" w:rsidRPr="00F6196B" w:rsidRDefault="00CF0FF3" w:rsidP="00A2711C">
      <w:pPr>
        <w:rPr>
          <w:rFonts w:cs="Arial"/>
          <w:b/>
          <w:szCs w:val="22"/>
        </w:rPr>
      </w:pPr>
      <w:r w:rsidRPr="00F6196B">
        <w:rPr>
          <w:rFonts w:cs="Arial"/>
          <w:b/>
          <w:noProof/>
          <w:szCs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3CCE548" wp14:editId="23CCE549">
                <wp:simplePos x="0" y="0"/>
                <wp:positionH relativeFrom="column">
                  <wp:posOffset>1729105</wp:posOffset>
                </wp:positionH>
                <wp:positionV relativeFrom="paragraph">
                  <wp:posOffset>127635</wp:posOffset>
                </wp:positionV>
                <wp:extent cx="198120" cy="264795"/>
                <wp:effectExtent l="0" t="0" r="11430" b="2095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432BE8" id="Rectangle 9" o:spid="_x0000_s1026" style="position:absolute;margin-left:136.15pt;margin-top:10.05pt;width:15.6pt;height:20.8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" strokeweight="1pt"/>
            </w:pict>
          </mc:Fallback>
        </mc:AlternateContent>
      </w:r>
      <w:r w:rsidRPr="00F6196B">
        <w:rPr>
          <w:rFonts w:cs="Arial"/>
          <w:b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23CCE54A" wp14:editId="23CCE54B">
                <wp:simplePos x="0" y="0"/>
                <wp:positionH relativeFrom="column">
                  <wp:posOffset>8890</wp:posOffset>
                </wp:positionH>
                <wp:positionV relativeFrom="paragraph">
                  <wp:posOffset>119967</wp:posOffset>
                </wp:positionV>
                <wp:extent cx="215265" cy="264795"/>
                <wp:effectExtent l="0" t="0" r="13335" b="2095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3319B" id="Rectangle 4" o:spid="_x0000_s1026" style="position:absolute;margin-left:.7pt;margin-top:9.45pt;width:16.95pt;height:20.8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" strokeweight="1pt"/>
            </w:pict>
          </mc:Fallback>
        </mc:AlternateContent>
      </w:r>
    </w:p>
    <w:p w14:paraId="23CCE53C" w14:textId="60E0A89C" w:rsidR="00CF0FF3" w:rsidRPr="00F6196B" w:rsidRDefault="00CF0FF3" w:rsidP="00A019B4">
      <w:pPr>
        <w:rPr>
          <w:szCs w:val="22"/>
        </w:rPr>
      </w:pPr>
      <w:r w:rsidRPr="00F6196B">
        <w:rPr>
          <w:szCs w:val="22"/>
        </w:rPr>
        <w:t xml:space="preserve">       Authorised Absence</w:t>
      </w:r>
      <w:r w:rsidRPr="00F6196B">
        <w:rPr>
          <w:szCs w:val="22"/>
        </w:rPr>
        <w:tab/>
        <w:t xml:space="preserve">   </w:t>
      </w:r>
      <w:r w:rsidR="001E37BC" w:rsidRPr="00F6196B">
        <w:rPr>
          <w:szCs w:val="22"/>
        </w:rPr>
        <w:t xml:space="preserve"> </w:t>
      </w:r>
      <w:r w:rsidR="00A2711C" w:rsidRPr="00F6196B">
        <w:rPr>
          <w:szCs w:val="22"/>
        </w:rPr>
        <w:t>Unauthorised Absence</w:t>
      </w:r>
      <w:r w:rsidR="001E37BC" w:rsidRPr="00F6196B">
        <w:rPr>
          <w:szCs w:val="22"/>
        </w:rPr>
        <w:tab/>
      </w:r>
      <w:r w:rsidR="004936CC" w:rsidRPr="00F6196B">
        <w:rPr>
          <w:szCs w:val="22"/>
        </w:rPr>
        <w:t xml:space="preserve">Signed: </w:t>
      </w:r>
      <w:r w:rsidRPr="00F6196B">
        <w:rPr>
          <w:szCs w:val="22"/>
        </w:rPr>
        <w:t>__</w:t>
      </w:r>
      <w:r w:rsidR="001E37BC" w:rsidRPr="00F6196B">
        <w:rPr>
          <w:szCs w:val="22"/>
        </w:rPr>
        <w:t>__</w:t>
      </w:r>
      <w:r w:rsidRPr="00F6196B">
        <w:rPr>
          <w:szCs w:val="22"/>
        </w:rPr>
        <w:t>___</w:t>
      </w:r>
      <w:r w:rsidR="001E37BC" w:rsidRPr="00F6196B">
        <w:rPr>
          <w:szCs w:val="22"/>
        </w:rPr>
        <w:t>____</w:t>
      </w:r>
      <w:r w:rsidR="004936CC" w:rsidRPr="00F6196B">
        <w:rPr>
          <w:szCs w:val="22"/>
        </w:rPr>
        <w:t>___</w:t>
      </w:r>
      <w:r w:rsidRPr="00F6196B">
        <w:rPr>
          <w:szCs w:val="22"/>
        </w:rPr>
        <w:t>______</w:t>
      </w:r>
      <w:r w:rsidRPr="00F6196B">
        <w:rPr>
          <w:szCs w:val="22"/>
        </w:rPr>
        <w:tab/>
      </w:r>
      <w:r w:rsidRPr="00F6196B">
        <w:rPr>
          <w:szCs w:val="22"/>
        </w:rPr>
        <w:tab/>
      </w:r>
      <w:r w:rsidRPr="00F6196B">
        <w:rPr>
          <w:szCs w:val="22"/>
        </w:rPr>
        <w:tab/>
      </w:r>
      <w:r w:rsidRPr="00F6196B">
        <w:rPr>
          <w:szCs w:val="22"/>
        </w:rPr>
        <w:tab/>
      </w:r>
      <w:r w:rsidRPr="00F6196B">
        <w:rPr>
          <w:szCs w:val="22"/>
        </w:rPr>
        <w:tab/>
      </w:r>
      <w:r w:rsidRPr="00F6196B">
        <w:rPr>
          <w:szCs w:val="22"/>
        </w:rPr>
        <w:tab/>
        <w:t xml:space="preserve">     </w:t>
      </w:r>
    </w:p>
    <w:p w14:paraId="623D9D6F" w14:textId="77777777" w:rsidR="00915C64" w:rsidRDefault="00915C64" w:rsidP="00A019B4">
      <w:pPr>
        <w:rPr>
          <w:szCs w:val="22"/>
        </w:rPr>
      </w:pPr>
    </w:p>
    <w:p w14:paraId="23CCE53D" w14:textId="17F30CC5" w:rsidR="00F451D9" w:rsidRPr="00F6196B" w:rsidRDefault="009F275F" w:rsidP="00A019B4">
      <w:pPr>
        <w:rPr>
          <w:szCs w:val="22"/>
        </w:rPr>
      </w:pPr>
      <w:r w:rsidRPr="00F6196B">
        <w:rPr>
          <w:szCs w:val="22"/>
        </w:rPr>
        <w:t xml:space="preserve">Letter sent </w:t>
      </w:r>
      <w:r w:rsidR="001E37BC" w:rsidRPr="00F6196B">
        <w:rPr>
          <w:szCs w:val="22"/>
        </w:rPr>
        <w:t>to parents on</w:t>
      </w:r>
      <w:proofErr w:type="gramStart"/>
      <w:r w:rsidR="001E37BC" w:rsidRPr="00F6196B">
        <w:rPr>
          <w:szCs w:val="22"/>
        </w:rPr>
        <w:t>:</w:t>
      </w:r>
      <w:r w:rsidR="00F6196B" w:rsidRPr="00F6196B">
        <w:rPr>
          <w:szCs w:val="22"/>
        </w:rPr>
        <w:t>_</w:t>
      </w:r>
      <w:proofErr w:type="gramEnd"/>
      <w:r w:rsidR="00F6196B" w:rsidRPr="00F6196B">
        <w:rPr>
          <w:szCs w:val="22"/>
        </w:rPr>
        <w:t>__________________________</w:t>
      </w:r>
      <w:r w:rsidRPr="00F6196B">
        <w:rPr>
          <w:szCs w:val="22"/>
        </w:rPr>
        <w:tab/>
      </w:r>
    </w:p>
    <w:sectPr w:rsidR="00F451D9" w:rsidRPr="00F6196B" w:rsidSect="00F6196B">
      <w:footerReference w:type="default" r:id="rId11"/>
      <w:headerReference w:type="first" r:id="rId12"/>
      <w:footerReference w:type="first" r:id="rId13"/>
      <w:pgSz w:w="11907" w:h="16840" w:code="9"/>
      <w:pgMar w:top="567" w:right="851" w:bottom="142" w:left="1814" w:header="567" w:footer="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CCE54E" w14:textId="77777777" w:rsidR="00AC4AF6" w:rsidRDefault="00AC4AF6">
      <w:r>
        <w:separator/>
      </w:r>
    </w:p>
  </w:endnote>
  <w:endnote w:type="continuationSeparator" w:id="0">
    <w:p w14:paraId="23CCE54F" w14:textId="77777777" w:rsidR="00AC4AF6" w:rsidRDefault="00AC4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CCE551" w14:textId="77777777" w:rsidR="006B04DD" w:rsidRDefault="006B04DD">
    <w:pPr>
      <w:pStyle w:val="Footer"/>
    </w:pPr>
  </w:p>
  <w:p w14:paraId="23CCE552" w14:textId="77777777" w:rsidR="006B04DD" w:rsidRDefault="006B04DD">
    <w:pPr>
      <w:pStyle w:val="Footer"/>
    </w:pPr>
  </w:p>
  <w:p w14:paraId="23CCE553" w14:textId="77777777" w:rsidR="006B04DD" w:rsidRDefault="006B04DD">
    <w:pPr>
      <w:pStyle w:val="Footer"/>
    </w:pPr>
  </w:p>
  <w:p w14:paraId="23CCE554" w14:textId="77777777" w:rsidR="006B04DD" w:rsidRDefault="006B04DD">
    <w:pPr>
      <w:pStyle w:val="Footer"/>
    </w:pPr>
  </w:p>
  <w:p w14:paraId="23CCE555" w14:textId="77777777" w:rsidR="006B04DD" w:rsidRDefault="006B04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CCE55C" w14:textId="4E8D11EF" w:rsidR="006B04DD" w:rsidRDefault="00F6196B">
    <w:pPr>
      <w:pStyle w:val="Footer"/>
    </w:pPr>
    <w:r>
      <w:rPr>
        <w:noProof/>
        <w:sz w:val="24"/>
        <w:szCs w:val="24"/>
        <w:lang w:eastAsia="en-GB"/>
      </w:rPr>
      <w:drawing>
        <wp:anchor distT="0" distB="0" distL="114300" distR="114300" simplePos="0" relativeHeight="251653120" behindDoc="0" locked="0" layoutInCell="1" allowOverlap="1" wp14:anchorId="23CCE565" wp14:editId="6BF4279F">
          <wp:simplePos x="0" y="0"/>
          <wp:positionH relativeFrom="column">
            <wp:posOffset>-914507</wp:posOffset>
          </wp:positionH>
          <wp:positionV relativeFrom="paragraph">
            <wp:posOffset>-683571</wp:posOffset>
          </wp:positionV>
          <wp:extent cx="655320" cy="631825"/>
          <wp:effectExtent l="0" t="0" r="0" b="0"/>
          <wp:wrapNone/>
          <wp:docPr id="665651003" name="Picture 665651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31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5C7EF257" wp14:editId="5F15CEE3">
          <wp:simplePos x="0" y="0"/>
          <wp:positionH relativeFrom="column">
            <wp:posOffset>-989162</wp:posOffset>
          </wp:positionH>
          <wp:positionV relativeFrom="paragraph">
            <wp:posOffset>-1553522</wp:posOffset>
          </wp:positionV>
          <wp:extent cx="800100" cy="800100"/>
          <wp:effectExtent l="0" t="0" r="0" b="0"/>
          <wp:wrapNone/>
          <wp:docPr id="1796879458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23CCE56F" wp14:editId="0D67E4B8">
          <wp:simplePos x="0" y="0"/>
          <wp:positionH relativeFrom="column">
            <wp:posOffset>-790311</wp:posOffset>
          </wp:positionH>
          <wp:positionV relativeFrom="paragraph">
            <wp:posOffset>-2386270</wp:posOffset>
          </wp:positionV>
          <wp:extent cx="457096" cy="809625"/>
          <wp:effectExtent l="0" t="0" r="635" b="0"/>
          <wp:wrapNone/>
          <wp:docPr id="1417764076" name="Picture 1417764076" descr="C:\Users\dbaker\Desktop\turndit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dbaker\Desktop\turnditch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096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color w:val="0000FF"/>
        <w:sz w:val="17"/>
        <w:szCs w:val="17"/>
        <w:lang w:eastAsia="en-GB"/>
      </w:rPr>
      <w:drawing>
        <wp:anchor distT="0" distB="0" distL="114300" distR="114300" simplePos="0" relativeHeight="251657216" behindDoc="0" locked="0" layoutInCell="1" allowOverlap="1" wp14:anchorId="23CCE563" wp14:editId="72EE43F3">
          <wp:simplePos x="0" y="0"/>
          <wp:positionH relativeFrom="column">
            <wp:posOffset>-914028</wp:posOffset>
          </wp:positionH>
          <wp:positionV relativeFrom="paragraph">
            <wp:posOffset>-3146521</wp:posOffset>
          </wp:positionV>
          <wp:extent cx="681355" cy="689610"/>
          <wp:effectExtent l="0" t="0" r="4445" b="0"/>
          <wp:wrapNone/>
          <wp:docPr id="559569927" name="Picture 559569927" descr="C:\Users\dbaker\Desktop\Middle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baker\Desktop\Middleton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355" cy="689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color w:val="0000FF"/>
        <w:sz w:val="17"/>
        <w:szCs w:val="17"/>
        <w:lang w:eastAsia="en-GB"/>
      </w:rPr>
      <w:drawing>
        <wp:anchor distT="0" distB="0" distL="114300" distR="114300" simplePos="0" relativeHeight="251658240" behindDoc="0" locked="0" layoutInCell="1" allowOverlap="1" wp14:anchorId="23CCE573" wp14:editId="1668174E">
          <wp:simplePos x="0" y="0"/>
          <wp:positionH relativeFrom="column">
            <wp:posOffset>-765702</wp:posOffset>
          </wp:positionH>
          <wp:positionV relativeFrom="paragraph">
            <wp:posOffset>-3948262</wp:posOffset>
          </wp:positionV>
          <wp:extent cx="397189" cy="661982"/>
          <wp:effectExtent l="0" t="0" r="3175" b="5080"/>
          <wp:wrapNone/>
          <wp:docPr id="1508515414" name="Picture 1508515414" descr="C:\Users\dbaker\Desktop\kirk ire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dbaker\Desktop\kirk ireton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189" cy="6619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4144" behindDoc="0" locked="0" layoutInCell="1" allowOverlap="1" wp14:anchorId="23CCE569" wp14:editId="6A0E568A">
          <wp:simplePos x="0" y="0"/>
          <wp:positionH relativeFrom="column">
            <wp:posOffset>-1001550</wp:posOffset>
          </wp:positionH>
          <wp:positionV relativeFrom="paragraph">
            <wp:posOffset>-4680201</wp:posOffset>
          </wp:positionV>
          <wp:extent cx="923925" cy="586105"/>
          <wp:effectExtent l="0" t="0" r="9525" b="4445"/>
          <wp:wrapNone/>
          <wp:docPr id="993320491" name="Picture 99332049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6">
                    <a:grayscl/>
                    <a:biLevel thresh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CCE54C" w14:textId="77777777" w:rsidR="00AC4AF6" w:rsidRDefault="00AC4AF6">
      <w:r>
        <w:separator/>
      </w:r>
    </w:p>
  </w:footnote>
  <w:footnote w:type="continuationSeparator" w:id="0">
    <w:p w14:paraId="23CCE54D" w14:textId="77777777" w:rsidR="00AC4AF6" w:rsidRDefault="00AC4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CCE556" w14:textId="4ECFE419" w:rsidR="006B04DD" w:rsidRDefault="006F3A4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6192" behindDoc="0" locked="0" layoutInCell="1" allowOverlap="1" wp14:anchorId="0415533D" wp14:editId="5DA1742D">
          <wp:simplePos x="0" y="0"/>
          <wp:positionH relativeFrom="column">
            <wp:posOffset>-932815</wp:posOffset>
          </wp:positionH>
          <wp:positionV relativeFrom="paragraph">
            <wp:posOffset>-64770</wp:posOffset>
          </wp:positionV>
          <wp:extent cx="838200" cy="838200"/>
          <wp:effectExtent l="0" t="0" r="0" b="0"/>
          <wp:wrapNone/>
          <wp:docPr id="1645151835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4DD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2096" behindDoc="0" locked="0" layoutInCell="1" allowOverlap="1" wp14:anchorId="23CCE55F" wp14:editId="0273C385">
              <wp:simplePos x="0" y="0"/>
              <wp:positionH relativeFrom="column">
                <wp:posOffset>12676</wp:posOffset>
              </wp:positionH>
              <wp:positionV relativeFrom="paragraph">
                <wp:posOffset>-14988</wp:posOffset>
              </wp:positionV>
              <wp:extent cx="6010275" cy="750498"/>
              <wp:effectExtent l="0" t="0" r="0" b="12065"/>
              <wp:wrapNone/>
              <wp:docPr id="12" name="Group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10275" cy="750498"/>
                        <a:chOff x="1727" y="488"/>
                        <a:chExt cx="9465" cy="1485"/>
                      </a:xfrm>
                    </wpg:grpSpPr>
                    <wps:wsp>
                      <wps:cNvPr id="13" name="Text Box 95"/>
                      <wps:cNvSpPr txBox="1">
                        <a:spLocks noChangeArrowheads="1"/>
                      </wps:cNvSpPr>
                      <wps:spPr bwMode="auto">
                        <a:xfrm>
                          <a:off x="1727" y="488"/>
                          <a:ext cx="9465" cy="1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CE576" w14:textId="37CF7081" w:rsidR="006B04DD" w:rsidRPr="004B5412" w:rsidRDefault="006F3A42" w:rsidP="006F3A42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pacing w:val="-1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pacing w:val="-10"/>
                                <w:sz w:val="44"/>
                                <w:szCs w:val="44"/>
                              </w:rPr>
                              <w:t>Cluster of Gell Schools</w:t>
                            </w:r>
                          </w:p>
                          <w:p w14:paraId="23CCE577" w14:textId="77777777" w:rsidR="006B04DD" w:rsidRDefault="006B04DD" w:rsidP="006F3A42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pacing w:val="-1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pacing w:val="-10"/>
                                <w:sz w:val="44"/>
                                <w:szCs w:val="44"/>
                              </w:rPr>
                              <w:t>Request for leave of absence from school</w:t>
                            </w:r>
                          </w:p>
                          <w:p w14:paraId="23CCE578" w14:textId="77777777" w:rsidR="006B04DD" w:rsidRPr="00B67990" w:rsidRDefault="006B04DD" w:rsidP="002F179E">
                            <w:pPr>
                              <w:rPr>
                                <w:rFonts w:ascii="Arial Narrow" w:hAnsi="Arial Narrow" w:cs="Tahoma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23CCE579" w14:textId="77777777" w:rsidR="006B04DD" w:rsidRPr="00C4576E" w:rsidRDefault="006B04DD" w:rsidP="00F1782D">
                            <w:pPr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91440" bIns="45720" anchor="t" anchorCtr="0" upright="1">
                        <a:noAutofit/>
                      </wps:bodyPr>
                    </wps:wsp>
                    <wps:wsp>
                      <wps:cNvPr id="14" name="Line 96"/>
                      <wps:cNvCnPr/>
                      <wps:spPr bwMode="auto">
                        <a:xfrm flipV="1">
                          <a:off x="1727" y="1973"/>
                          <a:ext cx="9042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6699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CCE55F" id="Group 94" o:spid="_x0000_s1026" style="position:absolute;margin-left:1pt;margin-top:-1.2pt;width:473.25pt;height:59.1pt;z-index:251652096" coordorigin="1727,488" coordsize="9465,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27" type="#_x0000_t202" style="position:absolute;left:1727;top:488;width:9465;height:1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" filled="f" stroked="f">
                <v:textbox inset="1mm,0">
                  <w:txbxContent>
                    <w:p w14:paraId="23CCE576" w14:textId="37CF7081" w:rsidR="006B04DD" w:rsidRPr="004B5412" w:rsidRDefault="006F3A42" w:rsidP="006F3A42">
                      <w:pPr>
                        <w:jc w:val="center"/>
                        <w:rPr>
                          <w:rFonts w:ascii="Tahoma" w:hAnsi="Tahoma" w:cs="Tahoma"/>
                          <w:b/>
                          <w:spacing w:val="-10"/>
                          <w:sz w:val="44"/>
                          <w:szCs w:val="44"/>
                        </w:rPr>
                      </w:pPr>
                      <w:r>
                        <w:rPr>
                          <w:rFonts w:ascii="Tahoma" w:hAnsi="Tahoma" w:cs="Tahoma"/>
                          <w:b/>
                          <w:spacing w:val="-10"/>
                          <w:sz w:val="44"/>
                          <w:szCs w:val="44"/>
                        </w:rPr>
                        <w:t>Cluster of Gell Schools</w:t>
                      </w:r>
                    </w:p>
                    <w:p w14:paraId="23CCE577" w14:textId="77777777" w:rsidR="006B04DD" w:rsidRDefault="006B04DD" w:rsidP="006F3A42">
                      <w:pPr>
                        <w:jc w:val="center"/>
                        <w:rPr>
                          <w:rFonts w:ascii="Tahoma" w:hAnsi="Tahoma" w:cs="Tahoma"/>
                          <w:b/>
                          <w:spacing w:val="-10"/>
                          <w:sz w:val="44"/>
                          <w:szCs w:val="44"/>
                        </w:rPr>
                      </w:pPr>
                      <w:r>
                        <w:rPr>
                          <w:rFonts w:ascii="Tahoma" w:hAnsi="Tahoma" w:cs="Tahoma"/>
                          <w:b/>
                          <w:spacing w:val="-10"/>
                          <w:sz w:val="44"/>
                          <w:szCs w:val="44"/>
                        </w:rPr>
                        <w:t>Request for leave of absence from school</w:t>
                      </w:r>
                    </w:p>
                    <w:p w14:paraId="23CCE578" w14:textId="77777777" w:rsidR="006B04DD" w:rsidRPr="00B67990" w:rsidRDefault="006B04DD" w:rsidP="002F179E">
                      <w:pPr>
                        <w:rPr>
                          <w:rFonts w:ascii="Arial Narrow" w:hAnsi="Arial Narrow" w:cs="Tahoma"/>
                          <w:b/>
                          <w:sz w:val="36"/>
                          <w:szCs w:val="36"/>
                        </w:rPr>
                      </w:pPr>
                    </w:p>
                    <w:p w14:paraId="23CCE579" w14:textId="77777777" w:rsidR="006B04DD" w:rsidRPr="00C4576E" w:rsidRDefault="006B04DD" w:rsidP="00F1782D">
                      <w:pPr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  <v:line id="Line 96" o:spid="_x0000_s1028" style="position:absolute;flip:y;visibility:visible;mso-wrap-style:square" from="1727,1973" to="10769,1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" strokecolor="#69f" strokeweight="1.5pt"/>
            </v:group>
          </w:pict>
        </mc:Fallback>
      </mc:AlternateContent>
    </w:r>
  </w:p>
  <w:p w14:paraId="23CCE557" w14:textId="77777777" w:rsidR="006B04DD" w:rsidRDefault="006B04DD">
    <w:pPr>
      <w:pStyle w:val="Header"/>
    </w:pPr>
  </w:p>
  <w:p w14:paraId="23CCE558" w14:textId="77777777" w:rsidR="006B04DD" w:rsidRDefault="006B04DD">
    <w:pPr>
      <w:pStyle w:val="Header"/>
    </w:pPr>
  </w:p>
  <w:p w14:paraId="23CCE559" w14:textId="2747E507" w:rsidR="006B04DD" w:rsidRDefault="002330F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56E53F45" wp14:editId="1D8C4C9D">
          <wp:simplePos x="0" y="0"/>
          <wp:positionH relativeFrom="column">
            <wp:posOffset>-943296</wp:posOffset>
          </wp:positionH>
          <wp:positionV relativeFrom="paragraph">
            <wp:posOffset>4244463</wp:posOffset>
          </wp:positionV>
          <wp:extent cx="790575" cy="589338"/>
          <wp:effectExtent l="0" t="0" r="0" b="1270"/>
          <wp:wrapNone/>
          <wp:docPr id="198617061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5893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04FC">
      <w:rPr>
        <w:rFonts w:ascii="Times New Roman" w:hAnsi="Times New Roman"/>
        <w:sz w:val="24"/>
        <w:szCs w:val="24"/>
      </w:rPr>
      <w:object w:dxaOrig="1440" w:dyaOrig="1440" w14:anchorId="23CCE575">
        <v:group id="_x0000_s2049" style="position:absolute;margin-left:-88.8pt;margin-top:263.45pt;width:97.55pt;height:73.3pt;z-index:251664384;mso-position-horizontal-relative:text;mso-position-vertical-relative:text" coordorigin="1008,288" coordsize="3888,2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1008;top:288;width:3888;height:2880">
            <v:imagedata r:id="rId3" o:title=""/>
          </v:shape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2051" type="#_x0000_t144" style="position:absolute;left:1701;top:544;width:2160;height:1440" adj="-10871643,5400" fillcolor="black">
            <v:shadow color="#868686"/>
            <v:textpath style="font-family:&quot;Comic Sans MS&quot;;font-size:12pt" fitshape="t" trim="t" string="Crich Carr CE Primary School"/>
          </v:shape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2052" type="#_x0000_t145" style="position:absolute;left:2061;top:2344;width:1440;height:360" adj="722674,5400" fillcolor="black">
            <v:shadow color="#868686"/>
            <v:textpath style="font-family:&quot;Comic Sans MS&quot;;font-size:14pt" fitshape="t" trim="t" string="Whatstandwell"/>
          </v:shape>
        </v:group>
        <o:OLEObject Type="Embed" ProgID="PBrush" ShapeID="_x0000_s2050" DrawAspect="Content" ObjectID="_1795860566" r:id="rId4"/>
      </w:object>
    </w:r>
    <w:r w:rsidR="008C6F09">
      <w:rPr>
        <w:rFonts w:ascii="Helvetica" w:hAnsi="Helvetica" w:cs="Helvetica"/>
        <w:noProof/>
        <w:color w:val="404040"/>
        <w:sz w:val="20"/>
        <w:lang w:eastAsia="en-GB"/>
      </w:rPr>
      <w:drawing>
        <wp:anchor distT="0" distB="0" distL="114300" distR="114300" simplePos="0" relativeHeight="251659264" behindDoc="0" locked="0" layoutInCell="1" allowOverlap="1" wp14:anchorId="23CCE571" wp14:editId="3EAA580B">
          <wp:simplePos x="0" y="0"/>
          <wp:positionH relativeFrom="column">
            <wp:posOffset>-913130</wp:posOffset>
          </wp:positionH>
          <wp:positionV relativeFrom="paragraph">
            <wp:posOffset>2602230</wp:posOffset>
          </wp:positionV>
          <wp:extent cx="724535" cy="736600"/>
          <wp:effectExtent l="0" t="0" r="0" b="6350"/>
          <wp:wrapNone/>
          <wp:docPr id="2015689367" name="Picture 2015689367" descr="http://www.carsingtonhoptonprimary.co.uk/sampled/130719/112/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carsingtonhoptonprimary.co.uk/sampled/130719/112/11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6F09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3CCE56D" wp14:editId="13E19039">
          <wp:simplePos x="0" y="0"/>
          <wp:positionH relativeFrom="column">
            <wp:posOffset>-1038225</wp:posOffset>
          </wp:positionH>
          <wp:positionV relativeFrom="paragraph">
            <wp:posOffset>2221230</wp:posOffset>
          </wp:positionV>
          <wp:extent cx="922655" cy="263525"/>
          <wp:effectExtent l="0" t="0" r="0" b="3175"/>
          <wp:wrapTight wrapText="bothSides">
            <wp:wrapPolygon edited="0">
              <wp:start x="0" y="0"/>
              <wp:lineTo x="0" y="20299"/>
              <wp:lineTo x="20961" y="20299"/>
              <wp:lineTo x="20961" y="0"/>
              <wp:lineTo x="0" y="0"/>
            </wp:wrapPolygon>
          </wp:wrapTight>
          <wp:docPr id="1533513993" name="Picture 1533513993" descr="New Schoo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 School 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156" b="75261"/>
                  <a:stretch>
                    <a:fillRect/>
                  </a:stretch>
                </pic:blipFill>
                <pic:spPr bwMode="auto">
                  <a:xfrm>
                    <a:off x="0" y="0"/>
                    <a:ext cx="922655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6F09">
      <w:rPr>
        <w:rFonts w:cs="Arial"/>
        <w:noProof/>
        <w:color w:val="0000FF"/>
        <w:sz w:val="17"/>
        <w:szCs w:val="17"/>
        <w:lang w:eastAsia="en-GB"/>
      </w:rPr>
      <w:drawing>
        <wp:anchor distT="0" distB="0" distL="114300" distR="114300" simplePos="0" relativeHeight="251655168" behindDoc="0" locked="0" layoutInCell="1" allowOverlap="1" wp14:anchorId="23CCE56B" wp14:editId="115E9245">
          <wp:simplePos x="0" y="0"/>
          <wp:positionH relativeFrom="column">
            <wp:posOffset>-947420</wp:posOffset>
          </wp:positionH>
          <wp:positionV relativeFrom="paragraph">
            <wp:posOffset>1362710</wp:posOffset>
          </wp:positionV>
          <wp:extent cx="758825" cy="758825"/>
          <wp:effectExtent l="0" t="0" r="3175" b="3175"/>
          <wp:wrapNone/>
          <wp:docPr id="1390476685" name="Picture 1390476685" descr="Bonsall CofE (A) Primary School logo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onsall CofE (A) Primary School logo">
                    <a:hlinkClick r:id="rId7"/>
                  </pic:cNvPr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6F09">
      <w:rPr>
        <w:noProof/>
        <w:lang w:eastAsia="en-GB"/>
      </w:rPr>
      <w:drawing>
        <wp:anchor distT="0" distB="0" distL="114300" distR="114300" simplePos="0" relativeHeight="251651072" behindDoc="0" locked="0" layoutInCell="1" allowOverlap="1" wp14:anchorId="23CCE561" wp14:editId="101BEB6B">
          <wp:simplePos x="0" y="0"/>
          <wp:positionH relativeFrom="column">
            <wp:posOffset>-1019810</wp:posOffset>
          </wp:positionH>
          <wp:positionV relativeFrom="paragraph">
            <wp:posOffset>435610</wp:posOffset>
          </wp:positionV>
          <wp:extent cx="883285" cy="817880"/>
          <wp:effectExtent l="0" t="0" r="0" b="1270"/>
          <wp:wrapNone/>
          <wp:docPr id="153666164" name="Picture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8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83285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B32D1"/>
    <w:multiLevelType w:val="hybridMultilevel"/>
    <w:tmpl w:val="9774B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3122AF"/>
    <w:multiLevelType w:val="hybridMultilevel"/>
    <w:tmpl w:val="730C2F68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3">
      <o:colormru v:ext="edit" colors="#39f,#69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276"/>
    <w:rsid w:val="000166B0"/>
    <w:rsid w:val="00036ABC"/>
    <w:rsid w:val="000435A0"/>
    <w:rsid w:val="0004669B"/>
    <w:rsid w:val="00076F41"/>
    <w:rsid w:val="00087A21"/>
    <w:rsid w:val="000918D2"/>
    <w:rsid w:val="000A134F"/>
    <w:rsid w:val="000C154D"/>
    <w:rsid w:val="000C75DF"/>
    <w:rsid w:val="000D072E"/>
    <w:rsid w:val="00116DAA"/>
    <w:rsid w:val="001321C3"/>
    <w:rsid w:val="00156B57"/>
    <w:rsid w:val="00196CF5"/>
    <w:rsid w:val="001A19C6"/>
    <w:rsid w:val="001B3EF7"/>
    <w:rsid w:val="001C01CA"/>
    <w:rsid w:val="001C04FC"/>
    <w:rsid w:val="001C2DDF"/>
    <w:rsid w:val="001E1213"/>
    <w:rsid w:val="001E37BC"/>
    <w:rsid w:val="001E5F86"/>
    <w:rsid w:val="001F172E"/>
    <w:rsid w:val="00205DC6"/>
    <w:rsid w:val="00216EE6"/>
    <w:rsid w:val="002258B0"/>
    <w:rsid w:val="002330F1"/>
    <w:rsid w:val="00237087"/>
    <w:rsid w:val="00246B30"/>
    <w:rsid w:val="00261853"/>
    <w:rsid w:val="00267296"/>
    <w:rsid w:val="00277276"/>
    <w:rsid w:val="002A41E1"/>
    <w:rsid w:val="002B7867"/>
    <w:rsid w:val="002F02EE"/>
    <w:rsid w:val="002F179E"/>
    <w:rsid w:val="002F69CA"/>
    <w:rsid w:val="00302E8D"/>
    <w:rsid w:val="003039FE"/>
    <w:rsid w:val="00305469"/>
    <w:rsid w:val="00312CC6"/>
    <w:rsid w:val="00316D76"/>
    <w:rsid w:val="003368FA"/>
    <w:rsid w:val="00346F69"/>
    <w:rsid w:val="00350980"/>
    <w:rsid w:val="00362BD4"/>
    <w:rsid w:val="00364811"/>
    <w:rsid w:val="00373126"/>
    <w:rsid w:val="0038246C"/>
    <w:rsid w:val="003D08F8"/>
    <w:rsid w:val="003E4B1C"/>
    <w:rsid w:val="003F0018"/>
    <w:rsid w:val="00403650"/>
    <w:rsid w:val="00411E43"/>
    <w:rsid w:val="00440D52"/>
    <w:rsid w:val="00445388"/>
    <w:rsid w:val="00484C3D"/>
    <w:rsid w:val="004936CC"/>
    <w:rsid w:val="004A041B"/>
    <w:rsid w:val="004A288F"/>
    <w:rsid w:val="004A5F71"/>
    <w:rsid w:val="004B5412"/>
    <w:rsid w:val="004C2C44"/>
    <w:rsid w:val="004C5968"/>
    <w:rsid w:val="004D7DC1"/>
    <w:rsid w:val="004E2C52"/>
    <w:rsid w:val="004E5A29"/>
    <w:rsid w:val="0050040B"/>
    <w:rsid w:val="00503BBC"/>
    <w:rsid w:val="00507E1C"/>
    <w:rsid w:val="005122F5"/>
    <w:rsid w:val="00531D50"/>
    <w:rsid w:val="00533F9B"/>
    <w:rsid w:val="00546573"/>
    <w:rsid w:val="00562116"/>
    <w:rsid w:val="0059173F"/>
    <w:rsid w:val="005A0858"/>
    <w:rsid w:val="005A75CB"/>
    <w:rsid w:val="005A7EDA"/>
    <w:rsid w:val="005C0261"/>
    <w:rsid w:val="005C132F"/>
    <w:rsid w:val="005C3C37"/>
    <w:rsid w:val="005F009E"/>
    <w:rsid w:val="006018F0"/>
    <w:rsid w:val="00610A2B"/>
    <w:rsid w:val="0063036E"/>
    <w:rsid w:val="006320EE"/>
    <w:rsid w:val="00643C54"/>
    <w:rsid w:val="00644A8A"/>
    <w:rsid w:val="00686DFD"/>
    <w:rsid w:val="006B04DD"/>
    <w:rsid w:val="006B227E"/>
    <w:rsid w:val="006C2BC2"/>
    <w:rsid w:val="006E2F2B"/>
    <w:rsid w:val="006F3A42"/>
    <w:rsid w:val="007000A6"/>
    <w:rsid w:val="00724675"/>
    <w:rsid w:val="007361CE"/>
    <w:rsid w:val="00750872"/>
    <w:rsid w:val="007C1A6F"/>
    <w:rsid w:val="007D32AC"/>
    <w:rsid w:val="007D52EB"/>
    <w:rsid w:val="007E04F5"/>
    <w:rsid w:val="007F5B5E"/>
    <w:rsid w:val="00811CBA"/>
    <w:rsid w:val="00816FCD"/>
    <w:rsid w:val="008230FF"/>
    <w:rsid w:val="0082471C"/>
    <w:rsid w:val="00847F19"/>
    <w:rsid w:val="00884635"/>
    <w:rsid w:val="0088563A"/>
    <w:rsid w:val="008A1C05"/>
    <w:rsid w:val="008A3B13"/>
    <w:rsid w:val="008A5CF9"/>
    <w:rsid w:val="008A5FD4"/>
    <w:rsid w:val="008C6F09"/>
    <w:rsid w:val="008F3FE4"/>
    <w:rsid w:val="0090310E"/>
    <w:rsid w:val="00915C64"/>
    <w:rsid w:val="00924160"/>
    <w:rsid w:val="00925B3D"/>
    <w:rsid w:val="00930D96"/>
    <w:rsid w:val="009372C4"/>
    <w:rsid w:val="00945AD2"/>
    <w:rsid w:val="00980DB1"/>
    <w:rsid w:val="00984DC2"/>
    <w:rsid w:val="00987270"/>
    <w:rsid w:val="00987AD9"/>
    <w:rsid w:val="009910BD"/>
    <w:rsid w:val="009A0394"/>
    <w:rsid w:val="009C2BF8"/>
    <w:rsid w:val="009C33B2"/>
    <w:rsid w:val="009F275F"/>
    <w:rsid w:val="009F7276"/>
    <w:rsid w:val="00A019B4"/>
    <w:rsid w:val="00A07C7B"/>
    <w:rsid w:val="00A14E23"/>
    <w:rsid w:val="00A2711C"/>
    <w:rsid w:val="00A300DC"/>
    <w:rsid w:val="00A313C6"/>
    <w:rsid w:val="00A32368"/>
    <w:rsid w:val="00A631F0"/>
    <w:rsid w:val="00A80E47"/>
    <w:rsid w:val="00A86DB4"/>
    <w:rsid w:val="00A9562A"/>
    <w:rsid w:val="00AC4AF6"/>
    <w:rsid w:val="00AE0674"/>
    <w:rsid w:val="00B17C96"/>
    <w:rsid w:val="00B400D5"/>
    <w:rsid w:val="00B67990"/>
    <w:rsid w:val="00B86255"/>
    <w:rsid w:val="00BB4252"/>
    <w:rsid w:val="00BE27D1"/>
    <w:rsid w:val="00BE29C6"/>
    <w:rsid w:val="00BE2F54"/>
    <w:rsid w:val="00BE5464"/>
    <w:rsid w:val="00C06032"/>
    <w:rsid w:val="00C12268"/>
    <w:rsid w:val="00C4576E"/>
    <w:rsid w:val="00C45D0A"/>
    <w:rsid w:val="00C6046F"/>
    <w:rsid w:val="00C66AA5"/>
    <w:rsid w:val="00C674AC"/>
    <w:rsid w:val="00CA3C2A"/>
    <w:rsid w:val="00CB0682"/>
    <w:rsid w:val="00CC3085"/>
    <w:rsid w:val="00CC59F9"/>
    <w:rsid w:val="00CF0FF3"/>
    <w:rsid w:val="00CF513C"/>
    <w:rsid w:val="00D22A44"/>
    <w:rsid w:val="00D67FDD"/>
    <w:rsid w:val="00D76042"/>
    <w:rsid w:val="00DA3DBD"/>
    <w:rsid w:val="00DB5BDD"/>
    <w:rsid w:val="00DB6B35"/>
    <w:rsid w:val="00DC7FB3"/>
    <w:rsid w:val="00E02814"/>
    <w:rsid w:val="00E077B2"/>
    <w:rsid w:val="00E27485"/>
    <w:rsid w:val="00E55B50"/>
    <w:rsid w:val="00E84EE1"/>
    <w:rsid w:val="00EA6826"/>
    <w:rsid w:val="00EB7096"/>
    <w:rsid w:val="00ED22A8"/>
    <w:rsid w:val="00EF18C6"/>
    <w:rsid w:val="00F1782D"/>
    <w:rsid w:val="00F31F3C"/>
    <w:rsid w:val="00F451D9"/>
    <w:rsid w:val="00F6196B"/>
    <w:rsid w:val="00F66700"/>
    <w:rsid w:val="00F805C7"/>
    <w:rsid w:val="00F8168C"/>
    <w:rsid w:val="00F84476"/>
    <w:rsid w:val="00FC5746"/>
    <w:rsid w:val="00FC73AF"/>
    <w:rsid w:val="00FD15C1"/>
    <w:rsid w:val="00FD2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>
      <o:colormru v:ext="edit" colors="#39f,#69f"/>
    </o:shapedefaults>
    <o:shapelayout v:ext="edit">
      <o:idmap v:ext="edit" data="1"/>
    </o:shapelayout>
  </w:shapeDefaults>
  <w:decimalSymbol w:val="."/>
  <w:listSeparator w:val=","/>
  <w14:docId w14:val="23CCE507"/>
  <w15:docId w15:val="{C9F531E8-D93A-480F-9357-B9CF48B8D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Normal"/>
    <w:qFormat/>
    <w:rsid w:val="00C4576E"/>
    <w:pPr>
      <w:keepNext/>
      <w:jc w:val="both"/>
      <w:outlineLvl w:val="0"/>
    </w:pPr>
    <w:rPr>
      <w:b/>
    </w:rPr>
  </w:style>
  <w:style w:type="paragraph" w:styleId="Heading3">
    <w:name w:val="heading 3"/>
    <w:basedOn w:val="Normal"/>
    <w:next w:val="Normal"/>
    <w:qFormat/>
    <w:rsid w:val="00C4576E"/>
    <w:pPr>
      <w:keepNext/>
      <w:jc w:val="both"/>
      <w:outlineLvl w:val="2"/>
    </w:pPr>
    <w:rPr>
      <w:sz w:val="48"/>
      <w:u w:val="single"/>
    </w:rPr>
  </w:style>
  <w:style w:type="paragraph" w:styleId="Heading4">
    <w:name w:val="heading 4"/>
    <w:basedOn w:val="Normal"/>
    <w:next w:val="Normal"/>
    <w:qFormat/>
    <w:rsid w:val="00C4576E"/>
    <w:pPr>
      <w:keepNext/>
      <w:outlineLvl w:val="3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F009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F009E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3039FE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509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0980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99"/>
    <w:qFormat/>
    <w:rsid w:val="009F7276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C2B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gov.uk/government/publications/working-together-to-improve-school-attendanc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media/image3.png"/><Relationship Id="rId7" Type="http://schemas.openxmlformats.org/officeDocument/2006/relationships/hyperlink" Target="https://www.klp.rm.com/establishments/BonsallCofEAPrimarySchool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oleObject" Target="embeddings/oleObject1.bin"/><Relationship Id="rId9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GS%20Templates\AGS%20No%20Ad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45dbcae-81a0-4935-9b55-40a66d08137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CB791354D5184790D1D99EB2A6D70F" ma:contentTypeVersion="16" ma:contentTypeDescription="Create a new document." ma:contentTypeScope="" ma:versionID="1ce0fff87369c4d0278a341d7981e46e">
  <xsd:schema xmlns:xsd="http://www.w3.org/2001/XMLSchema" xmlns:xs="http://www.w3.org/2001/XMLSchema" xmlns:p="http://schemas.microsoft.com/office/2006/metadata/properties" xmlns:ns3="745dbcae-81a0-4935-9b55-40a66d08137f" xmlns:ns4="13648c0f-f0e8-4cf7-8d02-c09355610161" targetNamespace="http://schemas.microsoft.com/office/2006/metadata/properties" ma:root="true" ma:fieldsID="8eb71a80a365ff959db405df581f4898" ns3:_="" ns4:_="">
    <xsd:import namespace="745dbcae-81a0-4935-9b55-40a66d08137f"/>
    <xsd:import namespace="13648c0f-f0e8-4cf7-8d02-c093556101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ObjectDetectorVersions" minOccurs="0"/>
                <xsd:element ref="ns3:MediaServiceSystemTag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5dbcae-81a0-4935-9b55-40a66d0813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648c0f-f0e8-4cf7-8d02-c09355610161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EF9012-57E4-4D17-85B2-91677DD0C910}">
  <ds:schemaRefs>
    <ds:schemaRef ds:uri="http://purl.org/dc/terms/"/>
    <ds:schemaRef ds:uri="http://purl.org/dc/elements/1.1/"/>
    <ds:schemaRef ds:uri="http://www.w3.org/XML/1998/namespace"/>
    <ds:schemaRef ds:uri="13648c0f-f0e8-4cf7-8d02-c09355610161"/>
    <ds:schemaRef ds:uri="http://schemas.microsoft.com/office/2006/metadata/properties"/>
    <ds:schemaRef ds:uri="745dbcae-81a0-4935-9b55-40a66d0813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151F2EB-580C-489F-82E2-B26671AD36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F367D9-2201-4556-83B3-B2B3F8C69B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5dbcae-81a0-4935-9b55-40a66d08137f"/>
    <ds:schemaRef ds:uri="13648c0f-f0e8-4cf7-8d02-c093556101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AGS No Add.dotx</Template>
  <TotalTime>0</TotalTime>
  <Pages>1</Pages>
  <Words>420</Words>
  <Characters>2398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</vt:lpstr>
    </vt:vector>
  </TitlesOfParts>
  <Company>Anthony Gell School</Company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</dc:title>
  <dc:creator>David Baker</dc:creator>
  <cp:lastModifiedBy>Cathy Toone</cp:lastModifiedBy>
  <cp:revision>2</cp:revision>
  <cp:lastPrinted>2015-10-02T14:10:00Z</cp:lastPrinted>
  <dcterms:created xsi:type="dcterms:W3CDTF">2024-12-16T13:23:00Z</dcterms:created>
  <dcterms:modified xsi:type="dcterms:W3CDTF">2024-12-16T13:23:00Z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0x0101000DCB791354D5184790D1D99EB2A6D70F</vt:lpwstr>
  </property>
</Properties>
</file>